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CCA8" w14:textId="77777777" w:rsidR="00FE067E" w:rsidRDefault="00CD36CF" w:rsidP="002010BF">
      <w:pPr>
        <w:pStyle w:val="TitlePageOrigin"/>
      </w:pPr>
      <w:r>
        <w:t>WEST virginia legislature</w:t>
      </w:r>
    </w:p>
    <w:p w14:paraId="0670FCF6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37A51820" w14:textId="77777777" w:rsidR="00CD36CF" w:rsidRDefault="00B508AC" w:rsidP="002010BF">
      <w:pPr>
        <w:pStyle w:val="TitlePageBillPrefix"/>
      </w:pPr>
      <w:sdt>
        <w:sdtPr>
          <w:tag w:val="IntroDate"/>
          <w:id w:val="-1236936958"/>
          <w:placeholder>
            <w:docPart w:val="3BD06519B8F04E89AD757CDBC39C937A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39B444A" w14:textId="77777777" w:rsidR="00AC3B58" w:rsidRPr="00AC3B58" w:rsidRDefault="00AC3B58" w:rsidP="002010BF">
      <w:pPr>
        <w:pStyle w:val="TitlePageBillPrefix"/>
      </w:pPr>
      <w:r>
        <w:t>for</w:t>
      </w:r>
    </w:p>
    <w:p w14:paraId="06979B5C" w14:textId="77777777" w:rsidR="00CD36CF" w:rsidRDefault="00B508AC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FEA3D34122CD4EA5A2961C5BF23C771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6521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5C220EA36564FCB91B08299E5A97B18"/>
          </w:placeholder>
          <w:text/>
        </w:sdtPr>
        <w:sdtEndPr/>
        <w:sdtContent>
          <w:r w:rsidR="0016521B" w:rsidRPr="0016521B">
            <w:t>5182</w:t>
          </w:r>
        </w:sdtContent>
      </w:sdt>
    </w:p>
    <w:p w14:paraId="012FCF0C" w14:textId="77777777" w:rsidR="0016521B" w:rsidRDefault="0016521B" w:rsidP="002010BF">
      <w:pPr>
        <w:pStyle w:val="References"/>
        <w:rPr>
          <w:smallCaps/>
        </w:rPr>
      </w:pPr>
      <w:r>
        <w:rPr>
          <w:smallCaps/>
        </w:rPr>
        <w:t>By Delegates Phillips, B. Ward, Heckert, Masters, Marple, Martin, Funkhouser, Roop, Ridenour, Jennings, and Flanigan</w:t>
      </w:r>
    </w:p>
    <w:p w14:paraId="2226C2CC" w14:textId="30289802" w:rsidR="0016521B" w:rsidRDefault="00CD36CF" w:rsidP="0016521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04396D1C43B4961BF681EECDC10C969"/>
          </w:placeholder>
          <w:text w:multiLine="1"/>
        </w:sdtPr>
        <w:sdtEndPr/>
        <w:sdtContent>
          <w:r w:rsidR="00B508AC">
            <w:t xml:space="preserve">Originating in the Committee on the Judiciary; </w:t>
          </w:r>
          <w:r w:rsidR="00B508AC">
            <w:br/>
            <w:t>Reported on February 12, 2026</w:t>
          </w:r>
        </w:sdtContent>
      </w:sdt>
      <w:r>
        <w:t>]</w:t>
      </w:r>
    </w:p>
    <w:p w14:paraId="440BD1DE" w14:textId="77777777" w:rsidR="0016521B" w:rsidRPr="00FD3CC6" w:rsidRDefault="0016521B" w:rsidP="0016521B">
      <w:pPr>
        <w:pageBreakBefore/>
        <w:ind w:left="720" w:hanging="720"/>
        <w:jc w:val="both"/>
        <w:rPr>
          <w:rFonts w:eastAsia="Calibri"/>
          <w:color w:val="000000"/>
        </w:rPr>
      </w:pPr>
      <w:r w:rsidRPr="00FD3CC6">
        <w:rPr>
          <w:rFonts w:eastAsia="Calibri"/>
          <w:color w:val="000000"/>
        </w:rPr>
        <w:lastRenderedPageBreak/>
        <w:t>A BILL to amend</w:t>
      </w:r>
      <w:r>
        <w:rPr>
          <w:rFonts w:eastAsia="Calibri"/>
          <w:color w:val="000000"/>
        </w:rPr>
        <w:t xml:space="preserve"> </w:t>
      </w:r>
      <w:r w:rsidRPr="00FD3CC6">
        <w:rPr>
          <w:rFonts w:eastAsia="Calibri"/>
          <w:color w:val="000000"/>
        </w:rPr>
        <w:t>the Code of West Virginia, 1931, as amended</w:t>
      </w:r>
      <w:r>
        <w:rPr>
          <w:rFonts w:eastAsia="Calibri"/>
          <w:color w:val="000000"/>
        </w:rPr>
        <w:t xml:space="preserve">; by adding thereto a new section, designated </w:t>
      </w:r>
      <w:r>
        <w:rPr>
          <w:rFonts w:eastAsia="Calibri" w:cs="Arial"/>
          <w:color w:val="000000"/>
        </w:rPr>
        <w:t>§</w:t>
      </w:r>
      <w:r>
        <w:rPr>
          <w:rFonts w:eastAsia="Calibri"/>
          <w:color w:val="000000"/>
        </w:rPr>
        <w:t>36-8A-8; relating generally to authorizing security personnel employed by the State Treasurer to carry concealed weapons while performing his or her official duties; setting forth requirements for authorization to carry concealed weapons; authorizing the Treasurer to reimburse for the cost of training and requalification; and providing liability protections for security personnel while performing official duties.</w:t>
      </w:r>
    </w:p>
    <w:p w14:paraId="147F1B1D" w14:textId="77777777" w:rsidR="0016521B" w:rsidRDefault="0016521B" w:rsidP="0016521B">
      <w:pPr>
        <w:suppressLineNumbers/>
        <w:rPr>
          <w:rFonts w:eastAsia="Calibri"/>
          <w:i/>
          <w:color w:val="000000"/>
        </w:rPr>
      </w:pPr>
      <w:r w:rsidRPr="00FD3CC6">
        <w:rPr>
          <w:rFonts w:eastAsia="Calibri"/>
          <w:i/>
          <w:color w:val="000000"/>
        </w:rPr>
        <w:t>Be it enacted by the Legislature of West Virginia:</w:t>
      </w:r>
    </w:p>
    <w:p w14:paraId="6B3FE114" w14:textId="77777777" w:rsidR="0016521B" w:rsidRPr="001F24D6" w:rsidRDefault="0016521B" w:rsidP="0016521B">
      <w:pPr>
        <w:pStyle w:val="ArticleHeading"/>
      </w:pPr>
      <w:r>
        <w:t>ARTICLE 8A. UNCLAIMED STOLEN PROPERTY HELD BY LAW-ENFORCEMENT AGENCIES.</w:t>
      </w:r>
    </w:p>
    <w:p w14:paraId="0CAAA94A" w14:textId="77777777" w:rsidR="0016521B" w:rsidRPr="004B24D2" w:rsidRDefault="0016521B" w:rsidP="0016521B">
      <w:pPr>
        <w:suppressLineNumbers/>
        <w:rPr>
          <w:rFonts w:eastAsia="Calibri"/>
          <w:b/>
          <w:bCs/>
          <w:iCs/>
          <w:color w:val="000000"/>
          <w:u w:val="single"/>
        </w:rPr>
        <w:sectPr w:rsidR="0016521B" w:rsidRPr="004B24D2" w:rsidSect="001652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B24D2">
        <w:rPr>
          <w:rFonts w:eastAsia="Calibri"/>
          <w:b/>
          <w:bCs/>
          <w:iCs/>
          <w:color w:val="000000"/>
          <w:u w:val="single"/>
        </w:rPr>
        <w:t xml:space="preserve">§36-8A-8. </w:t>
      </w:r>
      <w:r>
        <w:rPr>
          <w:rFonts w:eastAsia="Calibri"/>
          <w:b/>
          <w:bCs/>
          <w:iCs/>
          <w:color w:val="000000"/>
          <w:u w:val="single"/>
        </w:rPr>
        <w:t>State Treasurer’s security personnel authority to carry concealed weapons.</w:t>
      </w:r>
    </w:p>
    <w:p w14:paraId="0A2D3A74" w14:textId="77777777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(a)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allow, consistent with the provisions of this section, </w:t>
      </w:r>
      <w:r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>to carry a concealed firearm while performing his or her official duties.</w:t>
      </w:r>
    </w:p>
    <w:p w14:paraId="04281AF5" w14:textId="77777777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(b) </w:t>
      </w:r>
      <w:r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carry a concealed firearm approved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solely for purposes of defense of self or others if the </w:t>
      </w:r>
      <w:r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has:</w:t>
      </w:r>
    </w:p>
    <w:p w14:paraId="119EDFEE" w14:textId="77777777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(1) Obtained the written authorization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>;</w:t>
      </w:r>
    </w:p>
    <w:p w14:paraId="17016669" w14:textId="77777777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>(2) Been determined not to be prohibited from possessing a firearm under state or federal law;</w:t>
      </w:r>
    </w:p>
    <w:p w14:paraId="2BC27F6C" w14:textId="77777777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(3) Obtained and maintains a concealed handgun license pursuant to §61-7-1 </w:t>
      </w:r>
      <w:r w:rsidRPr="003613E3">
        <w:rPr>
          <w:rFonts w:eastAsia="Calibri"/>
          <w:i/>
          <w:color w:val="000000"/>
          <w:u w:val="single"/>
        </w:rPr>
        <w:t>et seq</w:t>
      </w:r>
      <w:r w:rsidRPr="004B24D2">
        <w:rPr>
          <w:rFonts w:eastAsia="Calibri"/>
          <w:iCs/>
          <w:color w:val="000000"/>
          <w:u w:val="single"/>
        </w:rPr>
        <w:t>. of this code; and</w:t>
      </w:r>
    </w:p>
    <w:p w14:paraId="5F9F0B54" w14:textId="6DC15ABB" w:rsidR="0016521B" w:rsidRPr="004B24D2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>(4) Successfully completed a firearms training and certification program equivalent to that provided to officers attending the entry level law-enforcement certification course provided at the West Virginia State Police Academy</w:t>
      </w:r>
      <w:r w:rsidR="00B743BA" w:rsidRPr="00B743BA">
        <w:rPr>
          <w:rFonts w:eastAsia="Calibri" w:cs="Arial"/>
          <w:iCs/>
          <w:color w:val="000000"/>
          <w:u w:val="single"/>
        </w:rPr>
        <w:t xml:space="preserve"> </w:t>
      </w:r>
      <w:r w:rsidR="00B743BA">
        <w:rPr>
          <w:rFonts w:eastAsia="Calibri" w:cs="Arial"/>
          <w:iCs/>
          <w:color w:val="000000"/>
          <w:u w:val="single"/>
        </w:rPr>
        <w:t xml:space="preserve">pursuant to §30-29-1 </w:t>
      </w:r>
      <w:r w:rsidR="00B743BA" w:rsidRPr="000A6204">
        <w:rPr>
          <w:rFonts w:eastAsia="Calibri" w:cs="Arial"/>
          <w:i/>
          <w:color w:val="000000"/>
          <w:u w:val="single"/>
        </w:rPr>
        <w:t>et seq</w:t>
      </w:r>
      <w:r w:rsidR="00B743BA">
        <w:rPr>
          <w:rFonts w:eastAsia="Calibri" w:cs="Arial"/>
          <w:iCs/>
          <w:color w:val="000000"/>
          <w:u w:val="single"/>
        </w:rPr>
        <w:t>. of this code</w:t>
      </w:r>
      <w:r w:rsidRPr="004B24D2">
        <w:rPr>
          <w:rFonts w:eastAsia="Calibri"/>
          <w:iCs/>
          <w:color w:val="000000"/>
          <w:u w:val="single"/>
        </w:rPr>
        <w:t xml:space="preserve">. The </w:t>
      </w:r>
      <w:r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must thereafter successfully complete an annual firearms qualification equivalent to that required of </w:t>
      </w:r>
      <w:r w:rsidRPr="004B24D2">
        <w:rPr>
          <w:rFonts w:eastAsia="Calibri"/>
          <w:iCs/>
          <w:color w:val="000000"/>
          <w:u w:val="single"/>
        </w:rPr>
        <w:lastRenderedPageBreak/>
        <w:t>certified law-enforcement officers</w:t>
      </w:r>
      <w:r w:rsidR="00B743BA" w:rsidRPr="00B743BA">
        <w:rPr>
          <w:rFonts w:eastAsia="Calibri" w:cs="Arial"/>
          <w:iCs/>
          <w:color w:val="000000"/>
          <w:u w:val="single"/>
        </w:rPr>
        <w:t xml:space="preserve"> </w:t>
      </w:r>
      <w:r w:rsidR="00B743BA">
        <w:rPr>
          <w:rFonts w:eastAsia="Calibri" w:cs="Arial"/>
          <w:iCs/>
          <w:color w:val="000000"/>
          <w:u w:val="single"/>
        </w:rPr>
        <w:t xml:space="preserve">pursuant to §30-29-1 </w:t>
      </w:r>
      <w:r w:rsidR="00B743BA" w:rsidRPr="000A6204">
        <w:rPr>
          <w:rFonts w:eastAsia="Calibri" w:cs="Arial"/>
          <w:i/>
          <w:color w:val="000000"/>
          <w:u w:val="single"/>
        </w:rPr>
        <w:t>et seq</w:t>
      </w:r>
      <w:r w:rsidR="00B743BA">
        <w:rPr>
          <w:rFonts w:eastAsia="Calibri" w:cs="Arial"/>
          <w:iCs/>
          <w:color w:val="000000"/>
          <w:u w:val="single"/>
        </w:rPr>
        <w:t>. of this code</w:t>
      </w:r>
      <w:r w:rsidRPr="004B24D2">
        <w:rPr>
          <w:rFonts w:eastAsia="Calibri"/>
          <w:iCs/>
          <w:color w:val="000000"/>
          <w:u w:val="single"/>
        </w:rPr>
        <w:t xml:space="preserve">.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reimburse </w:t>
      </w:r>
      <w:r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 xml:space="preserve">for the cost of the training and requalification. </w:t>
      </w:r>
    </w:p>
    <w:p w14:paraId="73827F16" w14:textId="77777777" w:rsidR="0016521B" w:rsidRDefault="0016521B" w:rsidP="0016521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(c) Neither the state, a political subdivision, an agency nor an employee of the state acting in an official capacity, may be held personally liable for an act of </w:t>
      </w:r>
      <w:r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if the act or omission was done in good faith while the i</w:t>
      </w:r>
      <w:r>
        <w:rPr>
          <w:rFonts w:eastAsia="Calibri"/>
          <w:iCs/>
          <w:color w:val="000000"/>
          <w:u w:val="single"/>
        </w:rPr>
        <w:t>ndividual</w:t>
      </w:r>
      <w:r w:rsidRPr="004B24D2">
        <w:rPr>
          <w:rFonts w:eastAsia="Calibri"/>
          <w:iCs/>
          <w:color w:val="000000"/>
          <w:u w:val="single"/>
        </w:rPr>
        <w:t xml:space="preserve"> was performing official duties or responsibilities under the office of the </w:t>
      </w:r>
      <w:r>
        <w:rPr>
          <w:rFonts w:eastAsia="Calibri"/>
          <w:iCs/>
          <w:color w:val="000000"/>
          <w:u w:val="single"/>
        </w:rPr>
        <w:t>State Treasurer.</w:t>
      </w:r>
    </w:p>
    <w:p w14:paraId="70526C92" w14:textId="77777777" w:rsidR="0016521B" w:rsidRPr="008D4C12" w:rsidRDefault="0016521B" w:rsidP="0016521B">
      <w:pPr>
        <w:pStyle w:val="Note"/>
        <w:rPr>
          <w:color w:val="auto"/>
        </w:rPr>
      </w:pPr>
      <w:r w:rsidRPr="008D4C12">
        <w:rPr>
          <w:color w:val="auto"/>
        </w:rPr>
        <w:t xml:space="preserve">NOTE: The purpose of this bill </w:t>
      </w:r>
      <w:r>
        <w:rPr>
          <w:color w:val="auto"/>
        </w:rPr>
        <w:t>relates generally</w:t>
      </w:r>
      <w:r w:rsidRPr="001A7F1A">
        <w:rPr>
          <w:color w:val="auto"/>
        </w:rPr>
        <w:t xml:space="preserve"> to authorizing security personnel employed by the State Treasurer to carry concealed weapons while performing his or her official duties</w:t>
      </w:r>
      <w:r>
        <w:rPr>
          <w:color w:val="auto"/>
        </w:rPr>
        <w:t>.</w:t>
      </w:r>
    </w:p>
    <w:p w14:paraId="251C075D" w14:textId="77777777" w:rsidR="0016521B" w:rsidRPr="004B24D2" w:rsidRDefault="0016521B" w:rsidP="0016521B">
      <w:pPr>
        <w:pStyle w:val="Note"/>
        <w:rPr>
          <w:iCs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F534B09" w14:textId="77777777" w:rsidR="0016521B" w:rsidRPr="004B24D2" w:rsidRDefault="0016521B" w:rsidP="0016521B">
      <w:pPr>
        <w:suppressLineNumbers/>
        <w:rPr>
          <w:rFonts w:eastAsia="Calibri"/>
          <w:iCs/>
          <w:color w:val="000000"/>
        </w:rPr>
      </w:pPr>
    </w:p>
    <w:p w14:paraId="79726059" w14:textId="77777777" w:rsidR="00E831B3" w:rsidRDefault="00E831B3" w:rsidP="002010BF">
      <w:pPr>
        <w:pStyle w:val="References"/>
      </w:pPr>
    </w:p>
    <w:sectPr w:rsidR="00E831B3" w:rsidSect="001652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755D" w14:textId="77777777" w:rsidR="005B2DC6" w:rsidRPr="00B844FE" w:rsidRDefault="005B2DC6" w:rsidP="00B844FE">
      <w:r>
        <w:separator/>
      </w:r>
    </w:p>
  </w:endnote>
  <w:endnote w:type="continuationSeparator" w:id="0">
    <w:p w14:paraId="6A1CA191" w14:textId="77777777" w:rsidR="005B2DC6" w:rsidRPr="00B844FE" w:rsidRDefault="005B2DC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975C" w14:textId="77777777" w:rsidR="0016521B" w:rsidRDefault="0016521B" w:rsidP="00AD67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7838FDF" w14:textId="77777777" w:rsidR="0016521B" w:rsidRPr="0016521B" w:rsidRDefault="0016521B" w:rsidP="00165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5AC9" w14:textId="77777777" w:rsidR="0016521B" w:rsidRDefault="0016521B" w:rsidP="00AD67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A9AA90" w14:textId="77777777" w:rsidR="0016521B" w:rsidRPr="0016521B" w:rsidRDefault="0016521B" w:rsidP="001652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F2D4" w14:textId="77777777" w:rsidR="0016521B" w:rsidRPr="0016521B" w:rsidRDefault="0016521B" w:rsidP="00165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5EF" w14:textId="77777777" w:rsidR="005B2DC6" w:rsidRPr="00B844FE" w:rsidRDefault="005B2DC6" w:rsidP="00B844FE">
      <w:r>
        <w:separator/>
      </w:r>
    </w:p>
  </w:footnote>
  <w:footnote w:type="continuationSeparator" w:id="0">
    <w:p w14:paraId="6A66CC2A" w14:textId="77777777" w:rsidR="005B2DC6" w:rsidRPr="00B844FE" w:rsidRDefault="005B2DC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19F3" w14:textId="77777777" w:rsidR="0016521B" w:rsidRPr="0016521B" w:rsidRDefault="0016521B" w:rsidP="0016521B">
    <w:pPr>
      <w:pStyle w:val="Header"/>
    </w:pPr>
    <w:r>
      <w:t>CS for HB 5182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6BD" w14:textId="77777777" w:rsidR="0016521B" w:rsidRPr="0016521B" w:rsidRDefault="0016521B" w:rsidP="0016521B">
    <w:pPr>
      <w:pStyle w:val="Header"/>
    </w:pPr>
    <w:r>
      <w:t>CS for HB 5182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780C" w14:textId="77777777" w:rsidR="0016521B" w:rsidRPr="0016521B" w:rsidRDefault="0016521B" w:rsidP="0016521B">
    <w:pPr>
      <w:pStyle w:val="Header"/>
    </w:pPr>
    <w:r>
      <w:t>CS for HB 5182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82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6521B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3EA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542B72"/>
    <w:rsid w:val="00562810"/>
    <w:rsid w:val="005654DD"/>
    <w:rsid w:val="005A5366"/>
    <w:rsid w:val="005B2DC6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34EDE"/>
    <w:rsid w:val="008523F6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508AC"/>
    <w:rsid w:val="00B743BA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DF4F82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C438A"/>
  <w15:chartTrackingRefBased/>
  <w15:docId w15:val="{DECA6E21-E3DA-42F4-AAED-7CB0B92C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165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06519B8F04E89AD757CDBC39C9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188C-B0D5-445B-ACE5-A5B74AF4E87D}"/>
      </w:docPartPr>
      <w:docPartBody>
        <w:p w:rsidR="00223730" w:rsidRDefault="005B6C2E">
          <w:pPr>
            <w:pStyle w:val="3BD06519B8F04E89AD757CDBC39C937A"/>
          </w:pPr>
          <w:r w:rsidRPr="00B844FE">
            <w:t>Prefix Text</w:t>
          </w:r>
        </w:p>
      </w:docPartBody>
    </w:docPart>
    <w:docPart>
      <w:docPartPr>
        <w:name w:val="FEA3D34122CD4EA5A2961C5BF23C7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EE43-E837-4C66-B66B-743CEEB2CDD2}"/>
      </w:docPartPr>
      <w:docPartBody>
        <w:p w:rsidR="00223730" w:rsidRDefault="005B6C2E">
          <w:pPr>
            <w:pStyle w:val="FEA3D34122CD4EA5A2961C5BF23C7719"/>
          </w:pPr>
          <w:r w:rsidRPr="00B844FE">
            <w:t>[Type here]</w:t>
          </w:r>
        </w:p>
      </w:docPartBody>
    </w:docPart>
    <w:docPart>
      <w:docPartPr>
        <w:name w:val="D5C220EA36564FCB91B08299E5A97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EBF5-F3E1-4A86-AF2C-6647B62E13EE}"/>
      </w:docPartPr>
      <w:docPartBody>
        <w:p w:rsidR="00223730" w:rsidRDefault="005B6C2E">
          <w:pPr>
            <w:pStyle w:val="D5C220EA36564FCB91B08299E5A97B18"/>
          </w:pPr>
          <w:r w:rsidRPr="00B844FE">
            <w:t>Number</w:t>
          </w:r>
        </w:p>
      </w:docPartBody>
    </w:docPart>
    <w:docPart>
      <w:docPartPr>
        <w:name w:val="004396D1C43B4961BF681EECDC10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EC52-B367-49E6-80C0-866B1E83B5E0}"/>
      </w:docPartPr>
      <w:docPartBody>
        <w:p w:rsidR="00223730" w:rsidRDefault="005B6C2E">
          <w:pPr>
            <w:pStyle w:val="004396D1C43B4961BF681EECDC10C96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FF"/>
    <w:rsid w:val="001E53FF"/>
    <w:rsid w:val="00223730"/>
    <w:rsid w:val="00542B72"/>
    <w:rsid w:val="005654DD"/>
    <w:rsid w:val="005B6C2E"/>
    <w:rsid w:val="008D1102"/>
    <w:rsid w:val="00B1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D06519B8F04E89AD757CDBC39C937A">
    <w:name w:val="3BD06519B8F04E89AD757CDBC39C937A"/>
  </w:style>
  <w:style w:type="paragraph" w:customStyle="1" w:styleId="FEA3D34122CD4EA5A2961C5BF23C7719">
    <w:name w:val="FEA3D34122CD4EA5A2961C5BF23C7719"/>
  </w:style>
  <w:style w:type="paragraph" w:customStyle="1" w:styleId="D5C220EA36564FCB91B08299E5A97B18">
    <w:name w:val="D5C220EA36564FCB91B08299E5A97B18"/>
  </w:style>
  <w:style w:type="character" w:styleId="PlaceholderText">
    <w:name w:val="Placeholder Text"/>
    <w:basedOn w:val="DefaultParagraphFont"/>
    <w:uiPriority w:val="99"/>
    <w:semiHidden/>
    <w:rsid w:val="001E53FF"/>
    <w:rPr>
      <w:color w:val="808080"/>
    </w:rPr>
  </w:style>
  <w:style w:type="paragraph" w:customStyle="1" w:styleId="004396D1C43B4961BF681EECDC10C969">
    <w:name w:val="004396D1C43B4961BF681EECDC10C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</TotalTime>
  <Pages>3</Pages>
  <Words>435</Words>
  <Characters>2496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Daniel Osborne</cp:lastModifiedBy>
  <cp:revision>2</cp:revision>
  <cp:lastPrinted>2026-02-12T16:06:00Z</cp:lastPrinted>
  <dcterms:created xsi:type="dcterms:W3CDTF">2026-02-12T16:07:00Z</dcterms:created>
  <dcterms:modified xsi:type="dcterms:W3CDTF">2026-02-12T16:07:00Z</dcterms:modified>
</cp:coreProperties>
</file>